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F37" w:rsidRDefault="00F55F37">
      <w:r>
        <w:rPr>
          <w:noProof/>
          <w:lang w:eastAsia="en-C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540pt;margin-top:20.15pt;width:226.4pt;height:568pt;z-index:251660288;mso-position-horizontal-relative:page;mso-position-vertical-relative:page;v-text-anchor:middle" o:allowincell="f" strokecolor="#548dd4" strokeweight="5pt">
            <v:stroke linestyle="thickThin"/>
            <v:shadow color="#868686"/>
            <v:textbox style="mso-next-textbox:#_x0000_s1026" inset="10.8pt,7.2pt,10.8pt,7.2pt">
              <w:txbxContent>
                <w:p w:rsidR="00F55F37" w:rsidRDefault="00F55F37">
                  <w:pPr>
                    <w:spacing w:after="0" w:line="360" w:lineRule="auto"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noProof/>
                      <w:color w:val="365F91"/>
                      <w:sz w:val="28"/>
                      <w:szCs w:val="28"/>
                      <w:lang w:eastAsia="en-CA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9" o:spid="_x0000_i1027" type="#_x0000_t75" alt="ggc sec logo.jpg" style="width:185.25pt;height:33.75pt;visibility:visible">
                        <v:imagedata r:id="rId7" o:title="" croptop="25480f" cropbottom="27123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  <w:t>SVI AREA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spacing w:after="0" w:line="240" w:lineRule="auto"/>
                    <w:contextualSpacing/>
                    <w:rPr>
                      <w:rFonts w:ascii="Bradley Hand ITC" w:hAnsi="Bradley Hand ITC"/>
                      <w:b/>
                      <w:iCs/>
                      <w:color w:val="00B050"/>
                      <w:sz w:val="38"/>
                      <w:szCs w:val="38"/>
                    </w:rPr>
                  </w:pPr>
                  <w:r>
                    <w:rPr>
                      <w:rFonts w:ascii="Bradley Hand ITC" w:hAnsi="Bradley Hand ITC"/>
                      <w:b/>
                      <w:iCs/>
                      <w:color w:val="00B050"/>
                      <w:sz w:val="38"/>
                      <w:szCs w:val="38"/>
                    </w:rPr>
                    <w:t>COME STAY WITH US!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SVI Area’s wonderful properties provide space for meetings, activities, sleepovers, a variety of camping experiences or a home-base for exploration on Southern Vancouver Island &amp; the City of Victoria.</w:t>
                  </w:r>
                </w:p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noProof/>
                      <w:sz w:val="20"/>
                      <w:szCs w:val="20"/>
                      <w:lang w:eastAsia="en-CA"/>
                    </w:rPr>
                    <w:pict>
                      <v:shape id="Picture 5" o:spid="_x0000_i1028" type="#_x0000_t75" style="width:111.75pt;height:110.25pt;visibility:visible">
                        <v:imagedata r:id="rId8" o:title="" blacklevel="3277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SVI Area Guide House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in the City of Victoria; 15 minute walk to city centre.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b/>
                      <w:iCs/>
                      <w:color w:val="0070C0"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Bowker Hall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in the municipality of Oak Bay is a 10 minute drive east of the centre of Victoria.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b/>
                      <w:iCs/>
                      <w:color w:val="0070C0"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 xml:space="preserve">Kingswood Camp: 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Lodge or tenting on 28 acres near Elk/Beaver Lakes;     13km &amp; a 20 minute drive from Victoria.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b/>
                      <w:iCs/>
                      <w:color w:val="0070C0"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Milnes Landing Camp: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Two cabins on 10 acres on the edge of the Sooke River;  40 km &amp; 50 minutes from Victoria.  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b/>
                      <w:iCs/>
                      <w:color w:val="0070C0"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Camp Jubilee: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Three large tent sites on a portion of 160 acres; salmon bearing creeks; 60 km/70 minutes from Victoria.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           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b/>
                      <w:i/>
                      <w:iCs/>
                      <w:color w:val="00B050"/>
                      <w:sz w:val="18"/>
                      <w:szCs w:val="18"/>
                    </w:rPr>
                  </w:pPr>
                  <w:hyperlink r:id="rId9" w:history="1">
                    <w:r>
                      <w:rPr>
                        <w:rStyle w:val="Hyperlink"/>
                        <w:rFonts w:ascii="Euphemia" w:hAnsi="Euphemia"/>
                        <w:iCs/>
                        <w:sz w:val="20"/>
                        <w:szCs w:val="20"/>
                      </w:rPr>
                      <w:t>www.svigirlguides.bc.ca</w:t>
                    </w:r>
                  </w:hyperlink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Euphemia" w:hAnsi="Euphemia"/>
                      <w:b/>
                      <w:i/>
                      <w:iCs/>
                      <w:color w:val="00B050"/>
                      <w:sz w:val="18"/>
                      <w:szCs w:val="18"/>
                    </w:rPr>
                    <w:t>2017 March. version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eastAsia="en-CA"/>
        </w:rPr>
        <w:pict>
          <v:shape id="_x0000_s1027" type="#_x0000_t202" style="position:absolute;margin-left:26.4pt;margin-top:22.4pt;width:225.6pt;height:568pt;z-index:251658240;mso-position-horizontal-relative:page;mso-position-vertical-relative:page;v-text-anchor:middle" o:allowincell="f" strokecolor="#4f81bd" strokeweight="5pt">
            <v:stroke linestyle="thickThin"/>
            <v:shadow color="#868686"/>
            <v:textbox style="mso-next-textbox:#_x0000_s1027" inset="10.8pt,7.2pt,10.8pt,7.2pt">
              <w:txbxContent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Euphemia" w:hAnsi="Euphemia" w:cs="DokChampa"/>
                      <w:noProof/>
                      <w:sz w:val="20"/>
                      <w:szCs w:val="20"/>
                      <w:lang w:eastAsia="en-CA"/>
                    </w:rPr>
                    <w:pict>
                      <v:shape id="Picture 1" o:spid="_x0000_i1030" type="#_x0000_t75" style="width:192pt;height:11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TWljcm9zb2Z0UGhvdG89Imh0dHA6Ly9ucy5taWNyb3NvZnQuY29tL3Bob3RvLzEuMCI+&#10;PE1pY3Jvc29mdFBob3RvOkRhdGVBY3F1aXJlZD4yMDExLTA4LTE2VDE3OjQ0OjAyWjwvTWljcm9z&#10;b2Z0UGhvdG86RGF0ZUFjcXVpcmVkPjwvcmRmOkRlc2NyaXB0aW9uPjwvcmRmOlJERj48L3g6eG1w&#10;bWV0YT4NCjw/eHBhY2tldCBlbmQ9J3cnPz4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P/bAEMAAQEBAQEBAQEBAQEBAQICAwICAgICBAMDAgMFBAUF&#10;BQQEBAUGBwYFBQcGBAQGCQYHCAgICAgFBgkKCQgKBwgICP/bAEMBAQEBAgICBAICBAgFBAUICAgI&#10;CAgICAgICAgICAgICAgICAgICAgICAgICAgICAgICAgICAgICAgICAgICAgICP/AABEICZAMwAMB&#10;I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">
                        <v:imagedata r:id="rId10" o:title="" croptop="-561f" cropbottom="-709f" cropright="-171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  <w:t>BOWKER HALL</w:t>
                  </w:r>
                </w:p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</w:pPr>
                  <w:r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  <w:t>1703 Monterey Ave, Victoria, BC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Located in the municipality of Oak Bay behind the fire hall and police station.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Next to park with playground.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A great home-base to visit Greater Victoria which is 10 minutes away by car or city bus.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Fully equipped kitchen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Sleeps 24 (on floor) in large room on main floor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Additional small room upstairs.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Free parking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Close to Oak Bay Recreation Centre (with pool, showers and more) &amp; several other parks in neighbourhood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Grocery Store 4 blocks away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sz w:val="20"/>
                      <w:szCs w:val="20"/>
                    </w:rPr>
                    <w:t>TO BOOK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: email </w:t>
                  </w:r>
                  <w:hyperlink r:id="rId11" w:history="1">
                    <w:r>
                      <w:rPr>
                        <w:rStyle w:val="Hyperlink"/>
                        <w:rFonts w:ascii="Euphemia" w:hAnsi="Euphemia"/>
                        <w:sz w:val="20"/>
                        <w:szCs w:val="20"/>
                      </w:rPr>
                      <w:t>sviareacampbookings@gmail.com</w:t>
                    </w:r>
                  </w:hyperlink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sz w:val="20"/>
                      <w:szCs w:val="20"/>
                    </w:rPr>
                    <w:t>Brochure at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:  </w:t>
                  </w:r>
                  <w:hyperlink r:id="rId12" w:history="1">
                    <w:r>
                      <w:rPr>
                        <w:rStyle w:val="Hyperlink"/>
                        <w:rFonts w:ascii="Euphemia" w:hAnsi="Euphemia"/>
                        <w:iCs/>
                        <w:sz w:val="20"/>
                        <w:szCs w:val="20"/>
                      </w:rPr>
                      <w:t>http://www.svigirlguides.bc.ca/camps/Bowker%20Hall%20Brochure.pdf</w:t>
                    </w:r>
                  </w:hyperlink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color w:val="365F91"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color w:val="365F91"/>
                      <w:sz w:val="20"/>
                      <w:szCs w:val="20"/>
                    </w:rPr>
                    <w:t>*************************************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For information on travel to Victoria from mainland BC, contact: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6"/>
                    </w:numPr>
                    <w:spacing w:after="0" w:line="240" w:lineRule="auto"/>
                    <w:ind w:left="0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BC Ferries:  </w:t>
                  </w:r>
                  <w:hyperlink r:id="rId13" w:history="1">
                    <w:r>
                      <w:rPr>
                        <w:rStyle w:val="Hyperlink"/>
                        <w:rFonts w:ascii="Euphemia" w:hAnsi="Euphemia"/>
                        <w:iCs/>
                        <w:sz w:val="20"/>
                        <w:szCs w:val="20"/>
                      </w:rPr>
                      <w:t>http://www.bcferries.com/</w:t>
                    </w:r>
                  </w:hyperlink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6"/>
                    </w:numPr>
                    <w:spacing w:after="0" w:line="240" w:lineRule="auto"/>
                    <w:ind w:left="0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Pacific Coach Lines: </w:t>
                  </w:r>
                  <w:hyperlink r:id="rId14" w:history="1">
                    <w:r>
                      <w:rPr>
                        <w:rStyle w:val="Hyperlink"/>
                        <w:rFonts w:ascii="Euphemia" w:hAnsi="Euphemia"/>
                        <w:iCs/>
                        <w:sz w:val="20"/>
                        <w:szCs w:val="20"/>
                      </w:rPr>
                      <w:t>http://www.pacificcoach.com/</w:t>
                    </w:r>
                  </w:hyperlink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6"/>
                    </w:numPr>
                    <w:spacing w:after="0" w:line="240" w:lineRule="auto"/>
                    <w:ind w:left="0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Local BC Transit for city bus from Swartz Bay Ferry:  250-382-6161  or  </w:t>
                  </w:r>
                  <w:hyperlink r:id="rId15" w:history="1">
                    <w:r>
                      <w:rPr>
                        <w:rStyle w:val="Hyperlink"/>
                        <w:rFonts w:ascii="Euphemia" w:hAnsi="Euphemia"/>
                        <w:iCs/>
                        <w:sz w:val="20"/>
                        <w:szCs w:val="20"/>
                      </w:rPr>
                      <w:t>http://www.transitbc.com/regions/vic/</w:t>
                    </w:r>
                  </w:hyperlink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eastAsia="en-CA"/>
        </w:rPr>
        <w:pict>
          <v:shape id="_x0000_s1028" type="#_x0000_t202" style="position:absolute;margin-left:284pt;margin-top:20pt;width:225.6pt;height:568pt;z-index:251659264;mso-position-horizontal-relative:page;mso-position-vertical-relative:page;v-text-anchor:middle" o:allowincell="f" strokecolor="#4f81bd" strokeweight="5pt">
            <v:stroke linestyle="thickThin"/>
            <v:shadow color="#868686"/>
            <v:textbox style="mso-next-textbox:#_x0000_s1028" inset="10.8pt,7.2pt,10.8pt,7.2pt">
              <w:txbxContent>
                <w:p w:rsidR="00F55F37" w:rsidRDefault="00F55F37">
                  <w:pPr>
                    <w:spacing w:after="0" w:line="360" w:lineRule="auto"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noProof/>
                      <w:color w:val="365F91"/>
                      <w:sz w:val="32"/>
                      <w:szCs w:val="32"/>
                      <w:lang w:eastAsia="en-CA"/>
                    </w:rPr>
                    <w:pict>
                      <v:shape id="Picture 7" o:spid="_x0000_i1032" type="#_x0000_t75" alt="guidehouse_flyer.jpg" style="width:195pt;height:14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">
                        <v:imagedata r:id="rId16" o:title="" croptop="-424f" cropbottom="-736f" cropleft="-165f" cropright="-198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iCs/>
                      <w:color w:val="365F91"/>
                      <w:sz w:val="32"/>
                      <w:szCs w:val="32"/>
                    </w:rPr>
                    <w:t>SVI AREA GUIDE HOUSE</w:t>
                  </w:r>
                </w:p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</w:pPr>
                  <w:r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  <w:t>938 Mason St, Victoria, BC</w:t>
                  </w:r>
                </w:p>
                <w:p w:rsidR="00F55F37" w:rsidRDefault="00F55F37">
                  <w:pPr>
                    <w:spacing w:after="0" w:line="240" w:lineRule="auto"/>
                    <w:rPr>
                      <w:rStyle w:val="para21"/>
                      <w:rFonts w:ascii="Euphemia" w:hAnsi="Euphemia" w:cs="DokChampa"/>
                      <w:sz w:val="26"/>
                      <w:szCs w:val="26"/>
                    </w:rPr>
                  </w:pPr>
                </w:p>
                <w:p w:rsidR="00F55F37" w:rsidRDefault="00F55F37">
                  <w:pPr>
                    <w:spacing w:after="0" w:line="240" w:lineRule="auto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Southern Vancouver Island Guide House is centrally located near downtown Victoria, BC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Easy access to grocery stores, city bus stops and many tourist attractions.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Two story building with elevator is wheelchair accessible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Large main room (sleep on floor)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Full kitchen facilities (stove, microwave, fridge, small appliances, cooking utensils &amp; dishes/cutlery)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Bathrooms with shower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Free on-site parking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Reasonable rates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Accommodates 30 people overnight</w:t>
                  </w:r>
                </w:p>
                <w:p w:rsidR="00F55F37" w:rsidRDefault="00F55F37">
                  <w:pPr>
                    <w:pStyle w:val="NormalWeb"/>
                    <w:numPr>
                      <w:ilvl w:val="0"/>
                      <w:numId w:val="4"/>
                    </w:numPr>
                    <w:ind w:left="142" w:hanging="284"/>
                    <w:rPr>
                      <w:rStyle w:val="para21"/>
                      <w:rFonts w:ascii="Euphemia" w:hAnsi="Euphemia" w:cs="DokChampa"/>
                    </w:rPr>
                  </w:pPr>
                  <w:r>
                    <w:rPr>
                      <w:rStyle w:val="para21"/>
                      <w:rFonts w:ascii="Euphemia" w:hAnsi="Euphemia" w:cs="DokChampa"/>
                    </w:rPr>
                    <w:t>24-hour security patrols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rPr>
                      <w:rStyle w:val="Strong"/>
                      <w:rFonts w:ascii="Euphemia" w:hAnsi="Euphemia" w:cs="DokChampa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rFonts w:ascii="Euphemia" w:hAnsi="Euphemia" w:cs="DokChampa"/>
                      <w:sz w:val="20"/>
                      <w:szCs w:val="20"/>
                    </w:rPr>
                    <w:t xml:space="preserve">TO BOOK: </w:t>
                  </w:r>
                  <w:r>
                    <w:rPr>
                      <w:rStyle w:val="Strong"/>
                      <w:rFonts w:ascii="Euphemia" w:hAnsi="Euphemia" w:cs="DokChampa"/>
                      <w:b w:val="0"/>
                      <w:sz w:val="20"/>
                      <w:szCs w:val="20"/>
                    </w:rPr>
                    <w:t xml:space="preserve">call SVI Area Office at 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rPr>
                      <w:rStyle w:val="Strong"/>
                      <w:rFonts w:ascii="Euphemia" w:hAnsi="Euphemia" w:cs="DokChampa"/>
                      <w:sz w:val="20"/>
                      <w:szCs w:val="20"/>
                    </w:rPr>
                  </w:pPr>
                  <w:r>
                    <w:rPr>
                      <w:rStyle w:val="Strong"/>
                      <w:rFonts w:ascii="Euphemia" w:hAnsi="Euphemia" w:cs="DokChampa"/>
                      <w:b w:val="0"/>
                      <w:sz w:val="20"/>
                      <w:szCs w:val="20"/>
                    </w:rPr>
                    <w:t>250-383-1712 (may leave message) or email</w:t>
                  </w:r>
                  <w:r>
                    <w:rPr>
                      <w:rStyle w:val="Strong"/>
                      <w:rFonts w:ascii="Euphemia" w:hAnsi="Euphemia" w:cs="DokChampa"/>
                      <w:sz w:val="20"/>
                      <w:szCs w:val="20"/>
                    </w:rPr>
                    <w:t xml:space="preserve"> </w:t>
                  </w:r>
                  <w:hyperlink r:id="rId17" w:history="1">
                    <w:r>
                      <w:rPr>
                        <w:rStyle w:val="Hyperlink"/>
                        <w:rFonts w:ascii="Euphemia" w:hAnsi="Euphemia" w:cs="DokChampa"/>
                        <w:sz w:val="20"/>
                        <w:szCs w:val="20"/>
                      </w:rPr>
                      <w:t>svigirlguides@shaw.ca</w:t>
                    </w:r>
                  </w:hyperlink>
                  <w:r>
                    <w:t xml:space="preserve"> </w:t>
                  </w:r>
                  <w:r>
                    <w:rPr>
                      <w:rStyle w:val="Strong"/>
                      <w:rFonts w:ascii="Euphemia" w:hAnsi="Euphemia" w:cs="DokChampa"/>
                      <w:sz w:val="20"/>
                      <w:szCs w:val="20"/>
                    </w:rPr>
                    <w:t xml:space="preserve"> </w:t>
                  </w:r>
                </w:p>
                <w:p w:rsidR="00F55F37" w:rsidRDefault="00F55F37">
                  <w:pPr>
                    <w:spacing w:after="0" w:line="240" w:lineRule="auto"/>
                    <w:rPr>
                      <w:rStyle w:val="Strong"/>
                      <w:rFonts w:ascii="Euphemia" w:hAnsi="Euphemia" w:cs="DokChampa"/>
                      <w:b w:val="0"/>
                      <w:sz w:val="20"/>
                      <w:szCs w:val="20"/>
                    </w:rPr>
                  </w:pPr>
                  <w:r>
                    <w:rPr>
                      <w:rStyle w:val="Strong"/>
                      <w:rFonts w:ascii="Euphemia" w:hAnsi="Euphemia" w:cs="DokChampa"/>
                      <w:sz w:val="20"/>
                      <w:szCs w:val="20"/>
                    </w:rPr>
                    <w:t xml:space="preserve">Brochure at:  </w:t>
                  </w:r>
                  <w:hyperlink r:id="rId18" w:history="1">
                    <w:r>
                      <w:rPr>
                        <w:rStyle w:val="Hyperlink"/>
                        <w:rFonts w:ascii="Euphemia" w:hAnsi="Euphemia" w:cs="DokChampa"/>
                        <w:sz w:val="20"/>
                        <w:szCs w:val="20"/>
                      </w:rPr>
                      <w:t>http://www.svigirlguides.bc.ca/camps/Guide%20House%20Brochure%202010.pdf</w:t>
                    </w:r>
                  </w:hyperlink>
                  <w:r>
                    <w:rPr>
                      <w:rStyle w:val="Strong"/>
                      <w:rFonts w:ascii="Euphemia" w:hAnsi="Euphemia" w:cs="DokChampa"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  <w10:wrap type="square" anchorx="page" anchory="page"/>
          </v:shape>
        </w:pict>
      </w:r>
    </w:p>
    <w:p w:rsidR="00F55F37" w:rsidRDefault="00F55F37">
      <w:r>
        <w:rPr>
          <w:noProof/>
          <w:lang w:eastAsia="en-CA"/>
        </w:rPr>
        <w:pict>
          <v:shape id="_x0000_s1029" type="#_x0000_t202" style="position:absolute;margin-left:282.75pt;margin-top:20.15pt;width:231.65pt;height:518.4pt;z-index:251655168;mso-position-horizontal-relative:page;mso-position-vertical-relative:page;v-text-anchor:middle" o:allowincell="f" strokecolor="#92cddc" strokeweight="5pt">
            <v:stroke linestyle="thickThin"/>
            <v:shadow color="#868686"/>
            <v:textbox style="mso-next-textbox:#_x0000_s1029" inset="10.8pt,7.2pt,10.8pt,7.2pt">
              <w:txbxContent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  <w:t>KINGSWOOD CAMP</w:t>
                  </w:r>
                </w:p>
                <w:p w:rsidR="00F55F37" w:rsidRDefault="00F55F37">
                  <w:pPr>
                    <w:spacing w:after="0" w:line="360" w:lineRule="auto"/>
                    <w:jc w:val="center"/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</w:pPr>
                  <w:r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  <w:t>611 Linnet Lane, Saanich, BC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28 acres; borders Elk/Beaver Lake Park; A locked camp gate accesses park trail.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Lodge &amp; tenting sites available.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Canvas tents and patrol boxes (pots/utensils) available to use for free.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GGC canoes &amp; PFD’s are stored at camp &amp; may be rented separately (must book before arriving at camp).  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Quaint Chapel with log benches on rock outcrop available for all campers to use.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Hiking trails &amp; swimming nearby.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Caretakers live on site.</w:t>
                  </w:r>
                </w:p>
                <w:p w:rsidR="00F55F37" w:rsidRDefault="00F55F37">
                  <w:pPr>
                    <w:pStyle w:val="ListParagraph"/>
                    <w:spacing w:after="0" w:line="240" w:lineRule="auto"/>
                    <w:ind w:left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noProof/>
                      <w:sz w:val="20"/>
                      <w:szCs w:val="20"/>
                      <w:lang w:eastAsia="en-CA"/>
                    </w:rPr>
                    <w:pict>
                      <v:shape id="Picture 3" o:spid="_x0000_i1035" type="#_x0000_t75" style="width:207pt;height:8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NpAAUAGAFRBAAAA&#10;ENpAAAAAAAAAAAAAAAAAAAAAAExvbmRvbgAAAAAAAAAAAAAAAAAAAAAAAP/Y/9sAhAABAgMDAwME&#10;BAMEBQQEBQYKBwYGBgYMCQkHCg8NDw8ODQ4OEBIXFBARFhEODhQbFBYYGRoaGhATHB4cGR4XGRoZ&#10;AQEEBAUFBgwHBwwZEQ4RGRkZGRkZGRkZGRkZGRkZGRkZGRkZGRkZGRkZGRkZGRkZGRkZGRkZGRkZ&#10;GRkZGRkZGRn/wAARCADwAUADASE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8P3hwYWNrZXQgZW5kPSd3Jz8+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9sAQwAEAgMDAwIEAwMDBAQEBAUJBgUFBQULCAgGCQ0LDQ0NCwwMDhAUEQ4PEw8M&#10;DBIYEhMVFhcXFw4RGRsZFhoUFhcW/9sAQwEEBAQFBQUKBgYKFg8MDxYWFhYWFhYWFhYWFhYWFhYW&#10;FhYWFhYWFhYWFhYWFhYWFhYWFhYWFhYWFhYWFhYWFhYW/8AAEQgFYg2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">
                        <v:imagedata r:id="rId19" o:title="" croptop="-777f" cropbottom="-1145f" cropright="-191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pStyle w:val="ListParagraph"/>
                    <w:spacing w:after="0" w:line="240" w:lineRule="auto"/>
                    <w:ind w:left="0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McKevitt Lodge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has kitchen, bathroom  (no shower), large activity room and bunkroom with 24 plywood bunks/no mattresses.  It is wheelchair accessible.  Max. overnight capacity is 30 campers.              </w:t>
                  </w:r>
                  <w:r>
                    <w:rPr>
                      <w:rFonts w:ascii="Euphemia" w:hAnsi="Euphemia"/>
                      <w:noProof/>
                      <w:sz w:val="20"/>
                      <w:szCs w:val="20"/>
                      <w:lang w:eastAsia="en-CA"/>
                    </w:rPr>
                    <w:pict>
                      <v:shape id="Picture 8" o:spid="_x0000_i1036" type="#_x0000_t75" style="width:234.75pt;height:8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4bXA9Imh0&#10;dHA6Ly9ucy5hZG9iZS5jb20veGFwLzEuMC8iPjx4bXA6Q3JlYXRvclRvb2w+TWljcm9zb2Z0IFdp&#10;bmRvd3MgUGhvdG8gR2FsbGVyeSA2LjAuNjAwMS4xODAwMDwveG1wOkNyZWF0b3JUb29sPjwvcmRm&#10;OkRlc2NyaXB0aW9uPjwvcmRmOlJERj48L3g6eG1wbWV0YT4N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PD94cGFja2V0IGVuZD0ndyc/Pv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bAEMABAIDAwMCBAMDAwQEBAQFCQYFBQUFCwgIBgkNCw0N&#10;DQsMDA4QFBEODxMPDAwSGBITFRYXFxcOERkbGRYaFBYXFv/bAEMBBAQEBQUFCgYGChYPDA8WFhYW&#10;FhYWFhYWFhYWFhYWFhYWFhYWFhYWFhYWFhYWFhYWFhYWFhYWFhYWFhYWFhYWFv/AABEIA0YI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">
                        <v:imagedata r:id="rId20" o:title="" croptop="-716f" cropbottom="-1056f" cropright="-182f"/>
                        <o:lock v:ext="edit" aspectratio="f"/>
                      </v:shape>
                    </w:pict>
                  </w: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Two tenting sites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have dining shelters (with wood stove), potable water, fire pits and outhouses.  Maximum capacity of each site is 30 overnight campers.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eastAsia="en-CA"/>
        </w:rPr>
        <w:pict>
          <v:shape id="_x0000_s1030" type="#_x0000_t202" style="position:absolute;margin-left:537pt;margin-top:20.15pt;width:229.55pt;height:518.4pt;z-index:251656192;mso-position-horizontal-relative:page;mso-position-vertical-relative:page;v-text-anchor:middle" o:allowincell="f" strokecolor="#c2d69b" strokeweight="5pt">
            <v:stroke linestyle="thickThin"/>
            <v:shadow color="#868686"/>
            <v:textbox style="mso-next-textbox:#_x0000_s1030" inset="10.8pt,7.2pt,10.8pt,7.2pt">
              <w:txbxContent>
                <w:p w:rsidR="00F55F37" w:rsidRDefault="00F55F37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  <w:t xml:space="preserve">CAMP JUBILEE 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</w:pPr>
                  <w:r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  <w:t>9548 West Coast Road, Shirley, BC</w:t>
                  </w:r>
                </w:p>
                <w:p w:rsidR="00F55F37" w:rsidRDefault="00F55F37">
                  <w:pPr>
                    <w:pStyle w:val="ListParagraph"/>
                    <w:spacing w:after="0" w:line="240" w:lineRule="auto"/>
                    <w:ind w:left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160 acres of primarily undeveloped forest with two salmon-bearing creeks.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10 acres developed for camp use.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No power; landline phone available; very erratic cell phone coverage.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25 minutes to grocery stores in Sooke.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Three tenting sites each have dining shelters with woodstoves, outhouses, fire pits and storage buildings.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Potable water available in tank on site.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Canvas ridgepole tents and patrol boxes (cooking pots/utensils) available to use for free.       </w:t>
                  </w:r>
                  <w:r>
                    <w:rPr>
                      <w:rFonts w:ascii="Euphemia" w:hAnsi="Euphemia"/>
                      <w:i/>
                      <w:iCs/>
                      <w:sz w:val="20"/>
                      <w:szCs w:val="20"/>
                    </w:rPr>
                    <w:t>Infrequent shy bears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3"/>
                    </w:numPr>
                    <w:spacing w:after="0" w:line="240" w:lineRule="auto"/>
                    <w:ind w:left="142" w:hanging="284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Maximum capacity: 40 campers per site.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noProof/>
                      <w:sz w:val="20"/>
                      <w:szCs w:val="20"/>
                      <w:lang w:eastAsia="en-CA"/>
                    </w:rPr>
                    <w:pict>
                      <v:shape id="Picture 4" o:spid="_x0000_i1039" type="#_x0000_t75" style="width:207.75pt;height:77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haaLAQAAAACAAAAAAAAAAECAwMDAwMDAwMDAwMDAwMDAwMDAwMDAwICAgICAgICAgIC&#10;/////////wAAAAAAAAAAAAAAAAAAAAAAAAAAAAAAAAAAAAAAAAAAAAAA/////////4QAAAAAEBAQ&#10;ICAg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DaSAFABgB0MAAA&#10;ABDaSAAAAAAAAAAAAAAAAAAAAABMb25kb24AAAAAAAAAAAAAAAAAAAAAAAD/2P/bAIQAAQICAgIC&#10;AwICAgMDAwMEBwQEBAQECAYGBQcKCQoKCgkJCQsMDw0LCw8MCQkNEg4PEBMUFBQMDxYXFRMXEhMU&#10;EwEBAwMEBAQIBAQIEQsJCxERERERERERERERERERERERERERERERERERERERERERERERExMTExMT&#10;ExMTExMTExMT/8AAEQgA8AFAAwEhAAIRAQMRAf/EAa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Dw/eHBhY2tldCBlbmQ9J3cnPz7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2wBDAAQCAwMDAgQDAwMEBAQEBQkGBQUFBQsICAYJDQsNDQ0LDAwOEBQRDg8TDwwMEhgS&#10;ExUWFxcXDhEZGxkWGhQWFxb/2wBDAQQEBAUFBQoGBgoWDwwPFhYWFhYWFhYWFhYWFhYWFhYWFhYW&#10;FhYWFhYWFhYWFhYWFhYWFhYWFhYWFhYWFhYWFhb/wAARCAQYCx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">
                        <v:imagedata r:id="rId21" o:title="" croptop="-837f" cropbottom="-1453f" cropright="-142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noProof/>
                      <w:sz w:val="20"/>
                      <w:szCs w:val="20"/>
                      <w:lang w:eastAsia="en-CA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Kirby Site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has four vitex platform tents accommodating 4-6 campers each. Pitch extra tents in small field if required.</w:t>
                  </w:r>
                  <w:r>
                    <w:rPr>
                      <w:rFonts w:ascii="Euphemia" w:hAnsi="Euphemia"/>
                      <w:iCs/>
                      <w:noProof/>
                      <w:sz w:val="20"/>
                      <w:szCs w:val="20"/>
                      <w:lang w:eastAsia="en-CA"/>
                    </w:rPr>
                    <w:t xml:space="preserve"> 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Euphemia" w:hAnsi="Euphemia"/>
                      <w:noProof/>
                      <w:sz w:val="20"/>
                      <w:szCs w:val="20"/>
                      <w:lang w:eastAsia="en-CA"/>
                    </w:rPr>
                    <w:pict>
                      <v:shape id="Picture 2" o:spid="_x0000_i1040" type="#_x0000_t75" style="width:186.75pt;height:8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IAUAGAHMwAAAAAABIAAAAAAAAAAAAAAAA&#10;AAAAAExvbmRvbgAAAAAAAAAAAAAAAAAAAAAAAP/Y/9sAhAABAgIDAgIDAwMDAwMDBAUIBQUEBAUJ&#10;BwcGCAsLDQ0NCwwMDhAUEQ4PEw8MDBIYEhMVFRcXFw4RGRoZFhoUFhcWAQEDAwUEBQkFBQkTDQsN&#10;ExMTExMTExMTExMTExYWFhYWFhYWFhYWFhYWFhYWFhYWFhYWFhYWFhYWFhYWFhYWFhb/wAARCADw&#10;AUADASE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">
                        <v:imagedata r:id="rId22" o:title="" croptop="-767f" cropbottom="-1171f" cropright="-176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Bridges Site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has two large dining shelters. Campers pitch tents in large field.</w:t>
                  </w:r>
                </w:p>
                <w:p w:rsidR="00F55F37" w:rsidRDefault="00F55F37">
                  <w:pPr>
                    <w:spacing w:after="0" w:line="240" w:lineRule="auto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Gateway Site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 is very close to parking lot and dining shelter is small.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  <w:lang w:eastAsia="en-CA"/>
        </w:rPr>
        <w:pict>
          <v:shape id="_x0000_s1031" type="#_x0000_t202" style="position:absolute;margin-left:24.65pt;margin-top:20.15pt;width:234.85pt;height:518.4pt;z-index:251657216;mso-position-horizontal-relative:page;mso-position-vertical-relative:page;v-text-anchor:middle" o:allowincell="f" strokecolor="#fabf8f" strokeweight="5pt">
            <v:stroke linestyle="thickThin"/>
            <v:shadow color="#868686"/>
            <v:textbox style="mso-next-textbox:#_x0000_s1031" inset="10.8pt,7.2pt,10.8pt,7.2pt">
              <w:txbxContent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iCs/>
                      <w:color w:val="365F91"/>
                      <w:sz w:val="28"/>
                      <w:szCs w:val="28"/>
                    </w:rPr>
                    <w:t>MILNES LANDING CAMP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jc w:val="center"/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</w:pPr>
                  <w:r>
                    <w:rPr>
                      <w:rFonts w:ascii="Cambria" w:hAnsi="Cambria"/>
                      <w:iCs/>
                      <w:color w:val="365F91"/>
                      <w:sz w:val="26"/>
                      <w:szCs w:val="26"/>
                    </w:rPr>
                    <w:t xml:space="preserve">2292 Sooke River Road, Sooke, BC  </w:t>
                  </w:r>
                </w:p>
                <w:p w:rsidR="00F55F37" w:rsidRDefault="00F55F37">
                  <w:pPr>
                    <w:pStyle w:val="ListParagraph"/>
                    <w:spacing w:after="0" w:line="240" w:lineRule="auto"/>
                    <w:ind w:left="142"/>
                    <w:rPr>
                      <w:rFonts w:ascii="Euphemia" w:hAnsi="Euphemia"/>
                      <w:iCs/>
                    </w:rPr>
                  </w:pP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ind w:left="142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10 acres located on the Sooke River minutes from downtown Sooke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ind w:left="142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Groceries, gas and other items nearby 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ind w:left="142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SEAPARC indoor pool &amp; (small) Sooke Museum within walking distance.</w:t>
                  </w:r>
                </w:p>
                <w:p w:rsidR="00F55F37" w:rsidRDefault="00F55F3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ind w:left="142" w:hanging="142"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Two cabins each provide sleeping space, kitchen, bathroom with flush toilets &amp; sinks, activity areas and outdoor fire-pits.</w:t>
                  </w:r>
                </w:p>
                <w:p w:rsidR="00F55F37" w:rsidRDefault="00F55F37">
                  <w:pPr>
                    <w:pStyle w:val="ListParagraph"/>
                    <w:spacing w:after="0" w:line="240" w:lineRule="auto"/>
                    <w:ind w:left="142"/>
                    <w:rPr>
                      <w:rFonts w:ascii="Euphemia" w:hAnsi="Euphemia"/>
                      <w:iCs/>
                    </w:rPr>
                  </w:pPr>
                  <w:r>
                    <w:rPr>
                      <w:rFonts w:ascii="Euphemia" w:hAnsi="Euphemia"/>
                      <w:noProof/>
                      <w:lang w:eastAsia="en-CA"/>
                    </w:rPr>
                    <w:pict>
                      <v:shape id="_x0000_i1043" type="#_x0000_t75" style="width:199.5pt;height:9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">
                        <v:imagedata r:id="rId23" o:title="" croptop="-683f" cropbottom="-1042f" cropleft="-162f" cropright="-194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 xml:space="preserve">Upper Cabin 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 xml:space="preserve">is situated in a forested area.   Bunkroom has 24 plywood bunks/no mattresses.  It is wheelchair accessible.  One shower stall is available.  The cabin accommodates maximum 30 campers.  </w: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noProof/>
                      <w:sz w:val="20"/>
                      <w:szCs w:val="20"/>
                      <w:lang w:eastAsia="en-CA"/>
                    </w:rPr>
                    <w:pict>
                      <v:shape id="_x0000_i1044" type="#_x0000_t75" style="width:207.75pt;height:8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KsENggAACEI&#10;AwDTBQAAAAAAAAAAAAAAAAAAAAAAAAAAAAAAAAAAAAAAAAAAEBAA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eG1wPSJodHRwOi8vbnMu&#10;YWRvYmUuY29tL3hhcC8xLjAvIj48eG1wOkNyZWF0b3JUb29sPk1pY3Jvc29mdCBXaW5kb3dzIExp&#10;dmUgUGhvdG8gR2FsbGVyeTE0LjAuODA1MS4xMjA0PC94bXA6Q3JlYXRvclRvb2w+PC9yZGY6RGVz&#10;Y3JpcHRpb24+PC9yZGY6UkRGPjwveDp4bXBtZXRhPg0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8P3hwYWNrZXQgZW5kPSd3Jz8+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9sAQwAEAgMDAwIEAwMDBAQEBAUJBgUFBQULCAgGCQ0LDQ0NCwwM&#10;DhAUEQ4PEw8MDBIYEhMVFhcXFw4RGRsZFhoUFhcW/9sAQwEEBAQFBQUKBgYKFg8MDxYWFhYWFhYW&#10;FhYWFhYWFhYWFhYWFhYWFhYWFhYWFhYWFhYWFhYWFhYWFhYWFhYWFhYW/8AAEQgCugZ3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">
                        <v:imagedata r:id="rId24" o:title="" croptop="-729f" cropbottom="-1035f" cropleft="-158f" cropright="-127f"/>
                        <o:lock v:ext="edit" aspectratio="f"/>
                      </v:shape>
                    </w:pict>
                  </w:r>
                </w:p>
                <w:p w:rsidR="00F55F37" w:rsidRDefault="00F55F37">
                  <w:pPr>
                    <w:spacing w:after="0" w:line="240" w:lineRule="auto"/>
                    <w:contextualSpacing/>
                    <w:rPr>
                      <w:rFonts w:ascii="Euphemia" w:hAnsi="Euphemia"/>
                      <w:iCs/>
                      <w:sz w:val="20"/>
                      <w:szCs w:val="20"/>
                    </w:rPr>
                  </w:pP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>Lower Cabin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,</w:t>
                  </w:r>
                  <w:r>
                    <w:rPr>
                      <w:rFonts w:ascii="Euphemia" w:hAnsi="Euphemia"/>
                      <w:b/>
                      <w:iCs/>
                      <w:color w:val="365F9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Euphemia" w:hAnsi="Euphemia"/>
                      <w:iCs/>
                      <w:sz w:val="20"/>
                      <w:szCs w:val="20"/>
                    </w:rPr>
                    <w:t>built in 1938, overlooks the river estuary from a closed-in dining veranda.  20 triple-decker hammock style bunks hang from the ceiling.  The cabin accommodates 24 overnight campers.</w:t>
                  </w:r>
                </w:p>
              </w:txbxContent>
            </v:textbox>
            <w10:wrap type="square" anchorx="page" anchory="page"/>
          </v:shape>
        </w:pict>
      </w:r>
    </w:p>
    <w:p w:rsidR="00F55F37" w:rsidRDefault="00F55F37">
      <w:pPr>
        <w:rPr>
          <w:rFonts w:ascii="Euphemia" w:hAnsi="Euphemia"/>
          <w:sz w:val="20"/>
          <w:szCs w:val="20"/>
        </w:rPr>
      </w:pPr>
      <w:r>
        <w:rPr>
          <w:rFonts w:ascii="Euphemia" w:hAnsi="Euphemia"/>
          <w:sz w:val="20"/>
          <w:szCs w:val="20"/>
        </w:rPr>
        <w:t xml:space="preserve"> To book a camp email </w:t>
      </w:r>
      <w:hyperlink r:id="rId25" w:history="1">
        <w:r>
          <w:rPr>
            <w:rStyle w:val="Hyperlink"/>
            <w:rFonts w:ascii="Euphemia" w:hAnsi="Euphemia"/>
            <w:sz w:val="20"/>
            <w:szCs w:val="20"/>
          </w:rPr>
          <w:t>sviareacampbookings@gmail.com</w:t>
        </w:r>
      </w:hyperlink>
      <w:r>
        <w:rPr>
          <w:rFonts w:ascii="Euphemia" w:hAnsi="Euphemia"/>
          <w:sz w:val="20"/>
          <w:szCs w:val="20"/>
        </w:rPr>
        <w:t xml:space="preserve"> .</w:t>
      </w:r>
      <w:r>
        <w:t xml:space="preserve">                 Additional information &amp; rates available at </w:t>
      </w:r>
      <w:hyperlink r:id="rId26" w:history="1">
        <w:r>
          <w:rPr>
            <w:rStyle w:val="Hyperlink"/>
            <w:rFonts w:ascii="Euphemia" w:hAnsi="Euphemia"/>
            <w:color w:val="0070C0"/>
            <w:sz w:val="20"/>
            <w:szCs w:val="20"/>
          </w:rPr>
          <w:t>http://www.svigirlguides.bc.ca/camping.htm</w:t>
        </w:r>
      </w:hyperlink>
      <w:r>
        <w:rPr>
          <w:rFonts w:ascii="Euphemia" w:hAnsi="Euphemia"/>
          <w:sz w:val="20"/>
          <w:szCs w:val="20"/>
        </w:rPr>
        <w:t xml:space="preserve"> </w:t>
      </w:r>
    </w:p>
    <w:sectPr w:rsidR="00F55F37" w:rsidSect="00D72E6B">
      <w:pgSz w:w="15840" w:h="12240" w:orient="landscape"/>
      <w:pgMar w:top="1440" w:right="531" w:bottom="284" w:left="426" w:header="708" w:footer="708" w:gutter="0"/>
      <w:cols w:space="426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5F37" w:rsidRDefault="00F55F37">
      <w:pPr>
        <w:spacing w:after="0" w:line="240" w:lineRule="auto"/>
      </w:pPr>
      <w:r>
        <w:separator/>
      </w:r>
    </w:p>
  </w:endnote>
  <w:endnote w:type="continuationSeparator" w:id="0">
    <w:p w:rsidR="00F55F37" w:rsidRDefault="00F55F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Euphemia">
    <w:altName w:val="Myriad Web Pro"/>
    <w:panose1 w:val="020B0503040102020104"/>
    <w:charset w:val="00"/>
    <w:family w:val="swiss"/>
    <w:notTrueType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DokChamp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5F37" w:rsidRDefault="00F55F37">
      <w:pPr>
        <w:spacing w:after="0" w:line="240" w:lineRule="auto"/>
      </w:pPr>
      <w:r>
        <w:separator/>
      </w:r>
    </w:p>
  </w:footnote>
  <w:footnote w:type="continuationSeparator" w:id="0">
    <w:p w:rsidR="00F55F37" w:rsidRDefault="00F55F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3064C"/>
    <w:multiLevelType w:val="hybridMultilevel"/>
    <w:tmpl w:val="94285A3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BF1EF7"/>
    <w:multiLevelType w:val="hybridMultilevel"/>
    <w:tmpl w:val="59F22B02"/>
    <w:lvl w:ilvl="0" w:tplc="100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hint="default"/>
      </w:rPr>
    </w:lvl>
    <w:lvl w:ilvl="5" w:tplc="10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hint="default"/>
      </w:rPr>
    </w:lvl>
    <w:lvl w:ilvl="8" w:tplc="10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2">
    <w:nsid w:val="155464A5"/>
    <w:multiLevelType w:val="hybridMultilevel"/>
    <w:tmpl w:val="9036E53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DB4780"/>
    <w:multiLevelType w:val="hybridMultilevel"/>
    <w:tmpl w:val="61268890"/>
    <w:lvl w:ilvl="0" w:tplc="100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hint="default"/>
      </w:rPr>
    </w:lvl>
    <w:lvl w:ilvl="5" w:tplc="100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hint="default"/>
      </w:rPr>
    </w:lvl>
    <w:lvl w:ilvl="8" w:tplc="100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4">
    <w:nsid w:val="3E4D55E2"/>
    <w:multiLevelType w:val="hybridMultilevel"/>
    <w:tmpl w:val="19E485C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70B2309"/>
    <w:multiLevelType w:val="hybridMultilevel"/>
    <w:tmpl w:val="8140DDE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55F37"/>
    <w:rsid w:val="00D72E6B"/>
    <w:rsid w:val="00F55F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pPr>
      <w:ind w:left="720"/>
      <w:contextualSpacing/>
    </w:pPr>
  </w:style>
  <w:style w:type="paragraph" w:styleId="NormalWeb">
    <w:name w:val="Normal (Web)"/>
    <w:basedOn w:val="Normal"/>
    <w:uiPriority w:val="99"/>
    <w:pPr>
      <w:spacing w:before="100" w:beforeAutospacing="1" w:after="100" w:afterAutospacing="1" w:line="240" w:lineRule="auto"/>
    </w:pPr>
    <w:rPr>
      <w:rFonts w:ascii="Verdana" w:eastAsia="Times New Roman" w:hAnsi="Verdana"/>
      <w:color w:val="000000"/>
      <w:lang w:eastAsia="en-CA"/>
    </w:rPr>
  </w:style>
  <w:style w:type="character" w:customStyle="1" w:styleId="para21">
    <w:name w:val="para21"/>
    <w:basedOn w:val="DefaultParagraphFont"/>
    <w:uiPriority w:val="99"/>
    <w:rPr>
      <w:rFonts w:ascii="Arial" w:hAnsi="Arial" w:cs="Arial"/>
      <w:color w:val="000000"/>
      <w:sz w:val="20"/>
      <w:szCs w:val="20"/>
    </w:rPr>
  </w:style>
  <w:style w:type="character" w:styleId="Strong">
    <w:name w:val="Strong"/>
    <w:basedOn w:val="DefaultParagraphFont"/>
    <w:uiPriority w:val="99"/>
    <w:qFormat/>
    <w:rPr>
      <w:rFonts w:cs="Times New Roman"/>
      <w:b/>
      <w:bCs/>
    </w:rPr>
  </w:style>
  <w:style w:type="paragraph" w:styleId="Header">
    <w:name w:val="header"/>
    <w:basedOn w:val="Normal"/>
    <w:link w:val="HeaderChar"/>
    <w:uiPriority w:val="99"/>
    <w:semiHidden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cs="Times New Roman"/>
    </w:rPr>
  </w:style>
  <w:style w:type="character" w:styleId="FollowedHyperlink">
    <w:name w:val="FollowedHyperlink"/>
    <w:basedOn w:val="DefaultParagraphFont"/>
    <w:uiPriority w:val="99"/>
    <w:semiHidden/>
    <w:rPr>
      <w:rFonts w:cs="Times New Roman"/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bcferries.com/" TargetMode="External"/><Relationship Id="rId18" Type="http://schemas.openxmlformats.org/officeDocument/2006/relationships/hyperlink" Target="http://www.svigirlguides.bc.ca/camps/Guide%20House%20Brochure%202010.pdf" TargetMode="External"/><Relationship Id="rId26" Type="http://schemas.openxmlformats.org/officeDocument/2006/relationships/hyperlink" Target="http://www.svigirlguides.bc.ca/camping.ht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7" Type="http://schemas.openxmlformats.org/officeDocument/2006/relationships/image" Target="media/image1.jpeg"/><Relationship Id="rId12" Type="http://schemas.openxmlformats.org/officeDocument/2006/relationships/hyperlink" Target="http://www.svigirlguides.bc.ca/camps/Bowker%20Hall%20Brochure.pdf" TargetMode="External"/><Relationship Id="rId17" Type="http://schemas.openxmlformats.org/officeDocument/2006/relationships/hyperlink" Target="mailto:svigirlguides@shaw.ca" TargetMode="External"/><Relationship Id="rId25" Type="http://schemas.openxmlformats.org/officeDocument/2006/relationships/hyperlink" Target="mailto:sviareacampbookings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sviareacampbookings@gmail.com" TargetMode="External"/><Relationship Id="rId24" Type="http://schemas.openxmlformats.org/officeDocument/2006/relationships/image" Target="media/image10.png"/><Relationship Id="rId5" Type="http://schemas.openxmlformats.org/officeDocument/2006/relationships/footnotes" Target="footnotes.xml"/><Relationship Id="rId15" Type="http://schemas.openxmlformats.org/officeDocument/2006/relationships/hyperlink" Target="http://www.transitbc.com/regions/vic/" TargetMode="External"/><Relationship Id="rId23" Type="http://schemas.openxmlformats.org/officeDocument/2006/relationships/image" Target="media/image9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hyperlink" Target="http://www.svigirlguides.bc.ca" TargetMode="External"/><Relationship Id="rId14" Type="http://schemas.openxmlformats.org/officeDocument/2006/relationships/hyperlink" Target="http://www.pacificcoach.com/" TargetMode="External"/><Relationship Id="rId22" Type="http://schemas.openxmlformats.org/officeDocument/2006/relationships/image" Target="media/image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2</Pages>
  <Words>40</Words>
  <Characters>234</Characters>
  <Application>Microsoft Office Outlook</Application>
  <DocSecurity>0</DocSecurity>
  <Lines>0</Lines>
  <Paragraphs>0</Paragraphs>
  <ScaleCrop>false</ScaleCrop>
  <Company>Hewlett-Packard Company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Teresa</dc:creator>
  <cp:keywords/>
  <dc:description/>
  <cp:lastModifiedBy>Jeannie Cosgrove</cp:lastModifiedBy>
  <cp:revision>2</cp:revision>
  <cp:lastPrinted>2013-09-01T00:49:00Z</cp:lastPrinted>
  <dcterms:created xsi:type="dcterms:W3CDTF">2017-04-02T23:39:00Z</dcterms:created>
  <dcterms:modified xsi:type="dcterms:W3CDTF">2017-04-02T23:39:00Z</dcterms:modified>
</cp:coreProperties>
</file>